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6F9D8" w14:textId="327EF8AC" w:rsidR="00F635E4" w:rsidRDefault="00946FAC"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85520EB" wp14:editId="27F3A28A">
            <wp:simplePos x="0" y="0"/>
            <wp:positionH relativeFrom="page">
              <wp:align>right</wp:align>
            </wp:positionH>
            <wp:positionV relativeFrom="page">
              <wp:align>top</wp:align>
            </wp:positionV>
            <wp:extent cx="7757540" cy="100447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122A74B" wp14:editId="78B0378B">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A276A1"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28ABC67" w14:textId="77777777" w:rsidR="00D24F5D" w:rsidRPr="00D24F5D" w:rsidRDefault="00D24F5D" w:rsidP="00D24F5D">
      <w:pPr>
        <w:spacing w:line="247" w:lineRule="auto"/>
        <w:jc w:val="center"/>
        <w:outlineLvl w:val="0"/>
        <w:rPr>
          <w:rFonts w:eastAsia="Times New Roman"/>
          <w:b/>
          <w:bCs/>
          <w:kern w:val="36"/>
          <w:sz w:val="32"/>
          <w:szCs w:val="32"/>
        </w:rPr>
      </w:pPr>
      <w:r w:rsidRPr="00D24F5D">
        <w:rPr>
          <w:rFonts w:eastAsia="Times New Roman"/>
          <w:b/>
          <w:bCs/>
          <w:kern w:val="36"/>
          <w:sz w:val="32"/>
          <w:szCs w:val="32"/>
        </w:rPr>
        <w:lastRenderedPageBreak/>
        <w:t>2 Peter 1 Teaching Points and Bible Study Questions</w:t>
      </w:r>
    </w:p>
    <w:p w14:paraId="1F6A781D" w14:textId="22AAD64F"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Embrace the Gift of Faith</w:t>
      </w:r>
    </w:p>
    <w:p w14:paraId="528EA8F5"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2 Peter 1:1, we are reminded of the precious faith we have received through the righteousness of our God and Savior, Jesus Christ. This faith is not something we earn but a divine gift that empowers us to live a life pleasing to God. Embrace this gift with gratitude, knowing that it is the foundation of your spiritual journey.</w:t>
      </w:r>
    </w:p>
    <w:p w14:paraId="45F4A73B"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nurture and strengthen your faith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faith is essential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faith in challenging situations? </w:t>
      </w:r>
    </w:p>
    <w:p w14:paraId="55C04F4F"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Grow in Grace and Peace</w:t>
      </w:r>
    </w:p>
    <w:p w14:paraId="4DAF7179"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Verse 2 encourages us to multiply grace and peace in our lives through the knowledge of God and Jesus our Lord. This growth is not passive; it requires intentional pursuit of understanding and relationship with God. As you deepen your knowledge of Him, you will find your life enriched with His grace and peace.</w:t>
      </w:r>
    </w:p>
    <w:p w14:paraId="5EA11EC0"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cultivate grace and peace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growing in grace and peace is essential for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increase grace and peace in challenging situations? </w:t>
      </w:r>
    </w:p>
    <w:p w14:paraId="1D28EF07"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C41CC1"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5552AC01" w14:textId="77777777" w:rsidR="00D24F5D" w:rsidRDefault="00D24F5D" w:rsidP="00D24F5D">
      <w:pPr>
        <w:spacing w:line="247" w:lineRule="auto"/>
        <w:rPr>
          <w:rFonts w:eastAsia="Times New Roman"/>
          <w:b/>
          <w:bCs/>
          <w:kern w:val="0"/>
          <w:sz w:val="21"/>
          <w:szCs w:val="21"/>
        </w:rPr>
      </w:pPr>
    </w:p>
    <w:p w14:paraId="662585E3" w14:textId="69900668"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Partake in Divine Nature</w:t>
      </w:r>
    </w:p>
    <w:p w14:paraId="488E4303"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2 Peter 1:4 speaks of the incredible promise that we can partake in the divine nature, escaping the corruption in the world caused by evil desires. This is a call to live a life that reflects God's character, empowered by His promises. Let this truth inspire you to rise above worldly temptations and live a life of holiness.</w:t>
      </w:r>
    </w:p>
    <w:p w14:paraId="14AD92F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partake in the divine nature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escape worldly corruption and embrace divine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partaking in divine nature is essential for spiritual growth? </w:t>
      </w:r>
    </w:p>
    <w:p w14:paraId="61ED105C"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Add to Your Faith</w:t>
      </w:r>
    </w:p>
    <w:p w14:paraId="5E997D73"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Verses 5-7 outline a progression of virtues to add to your faith: goodness, knowledge, self-control, perseverance, godliness, brotherly kindness, and love. Each of these qualities builds upon the other, creating a robust and mature faith. Make it a daily goal to cultivate these virtues, allowing them to transform your character.</w:t>
      </w:r>
    </w:p>
    <w:p w14:paraId="416E916C"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add virtue to your faith in daily life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knowledge is essential to strengthen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develop self-control in challenging circumstances? </w:t>
      </w:r>
    </w:p>
    <w:p w14:paraId="3B811CB9"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337D5A"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0820BA6F" w14:textId="77777777" w:rsidR="00D24F5D" w:rsidRDefault="00D24F5D" w:rsidP="00D24F5D">
      <w:pPr>
        <w:spacing w:line="247" w:lineRule="auto"/>
        <w:rPr>
          <w:rFonts w:eastAsia="Times New Roman"/>
          <w:b/>
          <w:bCs/>
          <w:kern w:val="0"/>
          <w:sz w:val="21"/>
          <w:szCs w:val="21"/>
        </w:rPr>
      </w:pPr>
    </w:p>
    <w:p w14:paraId="49CDC49C" w14:textId="545CD33D"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Be Effective and Fruitful</w:t>
      </w:r>
    </w:p>
    <w:p w14:paraId="75FC6F7B"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verse 8, Peter assures us that possessing these qualities in increasing measure will keep us from being ineffective and unproductive in our knowledge of Jesus Christ. Strive to be fruitful in your spiritual walk, knowing that your growth glorifies God and impacts those around you.</w:t>
      </w:r>
    </w:p>
    <w:p w14:paraId="6D0E9F3A" w14:textId="77777777" w:rsidR="00D24F5D" w:rsidRDefault="00D24F5D" w:rsidP="00D24F5D">
      <w:pPr>
        <w:spacing w:line="247" w:lineRule="auto"/>
      </w:pPr>
      <w:r w:rsidRPr="00F6333B">
        <w:rPr>
          <w:rFonts w:eastAsia="Times New Roman"/>
          <w:kern w:val="0"/>
          <w:sz w:val="21"/>
          <w:szCs w:val="21"/>
        </w:rPr>
        <w:t>1. How can you apply the qualities in 2 Peter 1 to be more effective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cultivating these virtues leads to a more fruitful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are growing in knowledge and effectiveness as a believer?</w:t>
      </w:r>
    </w:p>
    <w:p w14:paraId="72EE6961" w14:textId="2DFA0E98"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 Your Cleansing</w:t>
      </w:r>
    </w:p>
    <w:p w14:paraId="3F4DAEBE"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Verse 9 warns against forgetting the cleansing from past sins. Remembering the forgiveness and grace you've received keeps you humble and grateful. It also motivates you to extend the same grace to others, fostering a spirit of compassion and understanding.</w:t>
      </w:r>
    </w:p>
    <w:p w14:paraId="22357648"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remembering your cleansing influence your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continually remind yourself of your spiritual cleansing?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forget your cleansing and its significance? </w:t>
      </w:r>
    </w:p>
    <w:p w14:paraId="3741D16C"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93439B"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72064776" w14:textId="77777777" w:rsidR="00D24F5D" w:rsidRDefault="00D24F5D" w:rsidP="00D24F5D">
      <w:pPr>
        <w:spacing w:line="247" w:lineRule="auto"/>
        <w:rPr>
          <w:rFonts w:eastAsia="Times New Roman"/>
          <w:b/>
          <w:bCs/>
          <w:kern w:val="0"/>
          <w:sz w:val="21"/>
          <w:szCs w:val="21"/>
        </w:rPr>
      </w:pPr>
    </w:p>
    <w:p w14:paraId="78077807" w14:textId="6E9555B7"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Make Your Calling Sure</w:t>
      </w:r>
    </w:p>
    <w:p w14:paraId="51949682"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2 Peter 1:10 urges us to be diligent in confirming our calling and election. This is not about earning salvation but living in a way that reflects the certainty of your faith. By doing so, you will never stumble, and your life will be a testament to God's faithfulness.</w:t>
      </w:r>
    </w:p>
    <w:p w14:paraId="4C5EDDB4"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cultivate the qualities listed in 2 Peter 1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making your calling sure is emphasized as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confirm your calling and election? </w:t>
      </w:r>
    </w:p>
    <w:p w14:paraId="6E6C327B"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Anticipate a Rich Welcome</w:t>
      </w:r>
    </w:p>
    <w:p w14:paraId="47D98EB2"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Verse 11 promises a rich welcome into the eternal kingdom of our Lord and Savior, Jesus Christ, for those who live faithfully. Let this assurance fill you with hope and motivation to persevere, knowing that your efforts are not in vain and that a glorious future awaits.</w:t>
      </w:r>
    </w:p>
    <w:p w14:paraId="00441FCE"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prepare for a rich welcome into God's eternal kingdom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cultivating virtues leads to a more fulfilling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faith remains effective and productive? </w:t>
      </w:r>
    </w:p>
    <w:p w14:paraId="23DE696E"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3E99B3"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5FACA929" w14:textId="77777777" w:rsidR="00D24F5D" w:rsidRDefault="00D24F5D" w:rsidP="00D24F5D">
      <w:pPr>
        <w:spacing w:line="247" w:lineRule="auto"/>
        <w:rPr>
          <w:rFonts w:eastAsia="Times New Roman"/>
          <w:b/>
          <w:bCs/>
          <w:kern w:val="0"/>
          <w:sz w:val="21"/>
          <w:szCs w:val="21"/>
        </w:rPr>
      </w:pPr>
    </w:p>
    <w:p w14:paraId="5084CCD8" w14:textId="429B6CE0"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Hold Fast to the Truth</w:t>
      </w:r>
    </w:p>
    <w:p w14:paraId="11B35E5A"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emphasizes in verses 12-15 the importance of being reminded of the truth, even if you are already established in it. Regularly revisit the foundational truths of your faith to keep them fresh in your mind and heart. This practice will anchor you in times of doubt and challenge.</w:t>
      </w:r>
    </w:p>
    <w:p w14:paraId="2937696E"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ensure you are holding fast to the truth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past teachings to hold fast to the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truth from falsehood in today's world? </w:t>
      </w:r>
    </w:p>
    <w:p w14:paraId="4DD4666B"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the Prophetic Word</w:t>
      </w:r>
    </w:p>
    <w:p w14:paraId="6869FF52"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Finally, in verses 19-21, Peter highlights the reliability of the prophetic word, which shines like a lamp in a dark place. Trust in the Scriptures, knowing that they are inspired by the Holy Spirit and provide guidance and wisdom for every aspect of life. Let the Word of God illuminate your path and direct your steps.</w:t>
      </w:r>
    </w:p>
    <w:p w14:paraId="4574CE92" w14:textId="77777777" w:rsidR="00D24F5D" w:rsidRPr="001B37DC" w:rsidRDefault="00D24F5D" w:rsidP="00D24F5D">
      <w:pPr>
        <w:spacing w:line="247" w:lineRule="auto"/>
        <w:rPr>
          <w:rFonts w:eastAsia="Times New Roman"/>
          <w:kern w:val="0"/>
          <w:sz w:val="21"/>
          <w:szCs w:val="21"/>
        </w:rPr>
      </w:pPr>
      <w:r w:rsidRPr="00F6333B">
        <w:rPr>
          <w:rFonts w:eastAsia="Times New Roman"/>
          <w:kern w:val="0"/>
          <w:sz w:val="21"/>
          <w:szCs w:val="21"/>
        </w:rPr>
        <w:t>1. How can you apply the prophetic word to strengthen your daily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the prophetic word is essential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discern and trust true prophetic messages in your life?</w:t>
      </w:r>
      <w:r w:rsidRPr="001B37DC">
        <w:br w:type="page"/>
      </w:r>
    </w:p>
    <w:p w14:paraId="2D259274" w14:textId="77777777" w:rsidR="00D24F5D" w:rsidRPr="00D24F5D" w:rsidRDefault="00D24F5D" w:rsidP="00D24F5D">
      <w:pPr>
        <w:spacing w:line="247" w:lineRule="auto"/>
        <w:jc w:val="center"/>
        <w:outlineLvl w:val="0"/>
        <w:rPr>
          <w:rFonts w:eastAsia="Times New Roman"/>
          <w:b/>
          <w:bCs/>
          <w:kern w:val="36"/>
          <w:sz w:val="32"/>
          <w:szCs w:val="32"/>
        </w:rPr>
      </w:pPr>
      <w:r w:rsidRPr="00D24F5D">
        <w:rPr>
          <w:rFonts w:eastAsia="Times New Roman"/>
          <w:b/>
          <w:bCs/>
          <w:kern w:val="36"/>
          <w:sz w:val="32"/>
          <w:szCs w:val="32"/>
        </w:rPr>
        <w:t>2 Peter 2 Teaching Points and Bible Study Questions</w:t>
      </w:r>
    </w:p>
    <w:p w14:paraId="157036B2" w14:textId="7DE27749"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Beware of False Teachers</w:t>
      </w:r>
    </w:p>
    <w:p w14:paraId="0CEF1A3E"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2 Peter 2, we are warned about the presence of false teachers among us. These individuals will "secretly introduce destructive heresies" (2 Peter 2:1). It's crucial to stay vigilant and grounded in Scripture, ensuring that our beliefs align with the truth of God's Word. By doing so, we protect ourselves from being led astray by teachings that deviate from the gospel.</w:t>
      </w:r>
    </w:p>
    <w:p w14:paraId="4BCE6C41"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discern false teachings in today's world and protect your faith community from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teachers are appealing, and how can you resist their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beliefs align with biblical truth? </w:t>
      </w:r>
    </w:p>
    <w:p w14:paraId="491BC823"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Denying the Master</w:t>
      </w:r>
    </w:p>
    <w:p w14:paraId="49D9CE57"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highlights the grave danger of denying the Lord who bought us. He writes, "They will even deny the Master who bought them, bringing swift destruction on themselves" (2 Peter 2:1). This serves as a reminder to hold fast to our faith in Jesus Christ, acknowledging Him as our Savior and Lord in every aspect of our lives.</w:t>
      </w:r>
    </w:p>
    <w:p w14:paraId="43CDC176"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recognize and avoid false teachings that deny the Master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denying the Master is a prevalent temptation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and prevent denying the Master? </w:t>
      </w:r>
    </w:p>
    <w:p w14:paraId="53449D05"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0D3C41"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0EB8957E" w14:textId="77777777" w:rsidR="00D24F5D" w:rsidRDefault="00D24F5D" w:rsidP="00D24F5D">
      <w:pPr>
        <w:spacing w:line="247" w:lineRule="auto"/>
        <w:rPr>
          <w:rFonts w:eastAsia="Times New Roman"/>
          <w:b/>
          <w:bCs/>
          <w:kern w:val="0"/>
          <w:sz w:val="21"/>
          <w:szCs w:val="21"/>
        </w:rPr>
      </w:pPr>
    </w:p>
    <w:p w14:paraId="4783AE3F" w14:textId="70CD4AB9"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The Power of God's Judgment</w:t>
      </w:r>
    </w:p>
    <w:p w14:paraId="21C093A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God's judgment is both just and inevitable. Peter reminds us that "their condemnation has long been hanging over them, and their destruction has not been sleeping" (2 Peter 2:3). This underscores the importance of living righteously and being mindful of our actions, knowing that God sees all and will judge accordingly.</w:t>
      </w:r>
    </w:p>
    <w:p w14:paraId="73EE7085"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understanding God's judgment in 2 Peter 2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 is portrayed as both powerful and just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2 Peter 2 about avoiding false teachings in your life? </w:t>
      </w:r>
    </w:p>
    <w:p w14:paraId="1D5F9741"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Example of the Fallen Angels</w:t>
      </w:r>
    </w:p>
    <w:p w14:paraId="773A52AE"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uses the example of the angels who sinned to illustrate the certainty of God's judgment. "For if God did not spare the angels when they sinned, but cast them deep into hell" (2 Peter 2:4), we too must be aware that no one is beyond accountability. This serves as a sobering reminder to live in obedience to God's commands.</w:t>
      </w:r>
    </w:p>
    <w:p w14:paraId="1382D4A6"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the example of fallen angels influence your understanding of accountability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consequences is important in making ethical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fallen angels about resisting temptation in your own life? </w:t>
      </w:r>
    </w:p>
    <w:p w14:paraId="281F69F4"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8FF845"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0845394D" w14:textId="77777777" w:rsidR="00D24F5D" w:rsidRDefault="00D24F5D" w:rsidP="00D24F5D">
      <w:pPr>
        <w:spacing w:line="247" w:lineRule="auto"/>
        <w:rPr>
          <w:rFonts w:eastAsia="Times New Roman"/>
          <w:b/>
          <w:bCs/>
          <w:kern w:val="0"/>
          <w:sz w:val="21"/>
          <w:szCs w:val="21"/>
        </w:rPr>
      </w:pPr>
    </w:p>
    <w:p w14:paraId="1D24AC77" w14:textId="03344B9B"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The Deliverance of the Righteous</w:t>
      </w:r>
    </w:p>
    <w:p w14:paraId="22F901A3"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Amidst warnings of judgment, Peter also offers hope by highlighting God's deliverance of the righteous. He recalls how God "rescued righteous Lot" (2 Peter 2:7), demonstrating that God knows how to rescue the godly from trials. This assurance encourages us to remain steadfast in our faith, trusting in God's protection and deliverance.</w:t>
      </w:r>
    </w:p>
    <w:p w14:paraId="0F0657AB" w14:textId="77777777" w:rsidR="00D24F5D" w:rsidRDefault="00D24F5D" w:rsidP="00D24F5D">
      <w:pPr>
        <w:spacing w:line="247" w:lineRule="auto"/>
      </w:pPr>
      <w:r w:rsidRPr="00F6333B">
        <w:rPr>
          <w:rFonts w:eastAsia="Times New Roman"/>
          <w:kern w:val="0"/>
          <w:sz w:val="21"/>
          <w:szCs w:val="21"/>
        </w:rPr>
        <w:t>1. How can you identify and avoid false teachings to ensure your deliverance as a righteous person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delivers the righteous from trials, and how does this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align yourself with God's promise of deliverance for the righteous?</w:t>
      </w:r>
    </w:p>
    <w:p w14:paraId="0696EA79" w14:textId="0A6991AD"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Corruption of False Teachers</w:t>
      </w:r>
    </w:p>
    <w:p w14:paraId="66ADE2D2"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vividly describes the corrupt nature of false teachers, stating that "they are like unreasoning animals" (2 Peter 2:12). Their actions are driven by instinct rather than truth. This serves as a caution to discern the character and motives of those who claim to teach God's Word, ensuring they align with biblical principles.</w:t>
      </w:r>
    </w:p>
    <w:p w14:paraId="37E37B57"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discern false teachings in your daily life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false teachers are often persuasive, and how can you resist their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following true teachings? </w:t>
      </w:r>
    </w:p>
    <w:p w14:paraId="0ABF9EF5"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29F8E3"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0ACF68B1" w14:textId="77777777" w:rsidR="00D24F5D" w:rsidRDefault="00D24F5D" w:rsidP="00D24F5D">
      <w:pPr>
        <w:spacing w:line="247" w:lineRule="auto"/>
        <w:rPr>
          <w:rFonts w:eastAsia="Times New Roman"/>
          <w:b/>
          <w:bCs/>
          <w:kern w:val="0"/>
          <w:sz w:val="21"/>
          <w:szCs w:val="21"/>
        </w:rPr>
      </w:pPr>
    </w:p>
    <w:p w14:paraId="2CFF8569" w14:textId="113DCC33"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The Deceptive Allure of Sin</w:t>
      </w:r>
    </w:p>
    <w:p w14:paraId="61ADC796"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Sin often presents itself as enticing, but Peter warns of its destructive consequences. He writes, "They promise them freedom, while they themselves are slaves to corruption" (2 Peter 2:19). This reminds us to be wary of temptations that promise fulfillment but ultimately lead to spiritual bondage.</w:t>
      </w:r>
    </w:p>
    <w:p w14:paraId="62CEB968"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recognize and resist the deceptive allure of sin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 often appears more appealing than righteousness?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being misled by false teachings? </w:t>
      </w:r>
    </w:p>
    <w:p w14:paraId="2FABA48C"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Knowing the Truth</w:t>
      </w:r>
    </w:p>
    <w:p w14:paraId="66D45990"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emphasizes the significance of knowing and adhering to the truth. He states, "For if they have escaped the corruption of the world through the knowledge of our Lord and Savior Jesus Christ" (2 Peter 2:20). This highlights the transformative power of knowing Christ and the importance of growing in our understanding of His Word.</w:t>
      </w:r>
    </w:p>
    <w:p w14:paraId="7B7CC6D2"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knowing the truth protect you from false teachings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discern truth in today's information 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understanding of biblical truth? </w:t>
      </w:r>
    </w:p>
    <w:p w14:paraId="0191E92C"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1F61CD"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4155A13C" w14:textId="77777777" w:rsidR="00D24F5D" w:rsidRDefault="00D24F5D" w:rsidP="00D24F5D">
      <w:pPr>
        <w:spacing w:line="247" w:lineRule="auto"/>
        <w:rPr>
          <w:rFonts w:eastAsia="Times New Roman"/>
          <w:b/>
          <w:bCs/>
          <w:kern w:val="0"/>
          <w:sz w:val="21"/>
          <w:szCs w:val="21"/>
        </w:rPr>
      </w:pPr>
    </w:p>
    <w:p w14:paraId="7CE45A80" w14:textId="1DF7AA86"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The Tragic State of Apostasy</w:t>
      </w:r>
    </w:p>
    <w:p w14:paraId="5F70D636"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Apostasy, or falling away from the faith, is a tragic state that Peter warns against. He describes it as being "worse for them than if they had never known the way of righteousness" (2 Peter 2:21). This serves as a sobering reminder to persevere in our faith and remain committed to following Christ.</w:t>
      </w:r>
    </w:p>
    <w:p w14:paraId="06D6BD3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guard against false teachings in your daily life to prevent apostasy?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teachings that lead to apostasy?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and avoid spiritual downfall? </w:t>
      </w:r>
    </w:p>
    <w:p w14:paraId="7726D560"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Remain Faithful</w:t>
      </w:r>
    </w:p>
    <w:p w14:paraId="27D4CC9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Ultimately, 2 Peter 2 calls us to remain faithful to the truth of the gospel. By staying rooted in Scripture and vigilant against false teachings, we can navigate the challenges of this world with confidence. Let us hold fast to our faith, trusting in the promises of God and the hope of eternal life through Jesus Christ.</w:t>
      </w:r>
    </w:p>
    <w:p w14:paraId="29BAB645" w14:textId="77777777" w:rsidR="00D24F5D" w:rsidRPr="001B37DC" w:rsidRDefault="00D24F5D" w:rsidP="00D24F5D">
      <w:pPr>
        <w:spacing w:line="247" w:lineRule="auto"/>
        <w:rPr>
          <w:rFonts w:eastAsia="Times New Roman"/>
          <w:kern w:val="0"/>
          <w:sz w:val="21"/>
          <w:szCs w:val="21"/>
        </w:rPr>
      </w:pPr>
      <w:r w:rsidRPr="00F6333B">
        <w:rPr>
          <w:rFonts w:eastAsia="Times New Roman"/>
          <w:kern w:val="0"/>
          <w:sz w:val="21"/>
          <w:szCs w:val="21"/>
        </w:rPr>
        <w:t>1. How can you identify and resist false teachings to remain faithful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remaining faithful is challenging in today's world, and how can you overcome these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and avoid being led astray?</w:t>
      </w:r>
      <w:r w:rsidRPr="001B37DC">
        <w:br w:type="page"/>
      </w:r>
    </w:p>
    <w:p w14:paraId="7AEF4BFB" w14:textId="77777777" w:rsidR="00D24F5D" w:rsidRPr="00D24F5D" w:rsidRDefault="00D24F5D" w:rsidP="00D24F5D">
      <w:pPr>
        <w:spacing w:line="247" w:lineRule="auto"/>
        <w:jc w:val="center"/>
        <w:outlineLvl w:val="0"/>
        <w:rPr>
          <w:rFonts w:eastAsia="Times New Roman"/>
          <w:b/>
          <w:bCs/>
          <w:kern w:val="36"/>
          <w:sz w:val="32"/>
          <w:szCs w:val="32"/>
        </w:rPr>
      </w:pPr>
      <w:r w:rsidRPr="00D24F5D">
        <w:rPr>
          <w:rFonts w:eastAsia="Times New Roman"/>
          <w:b/>
          <w:bCs/>
          <w:kern w:val="36"/>
          <w:sz w:val="32"/>
          <w:szCs w:val="32"/>
        </w:rPr>
        <w:t>2 Peter 3 Teaching Points and Bible Study Questions</w:t>
      </w:r>
    </w:p>
    <w:p w14:paraId="4942D0FF" w14:textId="0D174A60"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Remember the Words of the Prophets and Apostles</w:t>
      </w:r>
    </w:p>
    <w:p w14:paraId="2358A75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2 Peter 3:2, we are reminded to "recall the words spoken in the past by the holy prophets and the commandment of our Lord and Savior through your apostles." This is a call to anchor ourselves in the truth of Scripture, which is consistent and unchanging. By immersing ourselves in the Bible, we can navigate life's challenges with wisdom and clarity, knowing that God's Word is a reliable guide.</w:t>
      </w:r>
    </w:p>
    <w:p w14:paraId="1B19AE19"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remember and apply the teachings of the prophets and apostles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the words of the prophets and apostles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teachings of the apostles influence your decisions? </w:t>
      </w:r>
    </w:p>
    <w:p w14:paraId="4338AC9B"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Aware of Scoffers</w:t>
      </w:r>
    </w:p>
    <w:p w14:paraId="704280A3"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warns us in 2 Peter 3:3-4 that "scoffers will come in the last days with scoffing, following their own sinful desires." These individuals will question the promise of Christ's return, but we must stand firm in our faith. Recognize that skepticism is part of the spiritual landscape, and use it as an opportunity to deepen your understanding and commitment to the truth.</w:t>
      </w:r>
    </w:p>
    <w:p w14:paraId="424DCE3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remain steadfast in your faith when faced with scoffers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scoffers challenge the promise of Christ's return, and how should you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belief in God's promises despite skepticism? </w:t>
      </w:r>
    </w:p>
    <w:p w14:paraId="2790ACD6"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3ABB38"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6678A6BE" w14:textId="77777777" w:rsidR="00D24F5D" w:rsidRDefault="00D24F5D" w:rsidP="00D24F5D">
      <w:pPr>
        <w:spacing w:line="247" w:lineRule="auto"/>
        <w:rPr>
          <w:rFonts w:eastAsia="Times New Roman"/>
          <w:b/>
          <w:bCs/>
          <w:kern w:val="0"/>
          <w:sz w:val="21"/>
          <w:szCs w:val="21"/>
        </w:rPr>
      </w:pPr>
    </w:p>
    <w:p w14:paraId="3DEE296B" w14:textId="492D35E0"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God's Timing is Perfect</w:t>
      </w:r>
    </w:p>
    <w:p w14:paraId="74B7C23D"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2 Peter 3:8, we are reminded that "with the Lord a day is like a thousand years, and a thousand years are like a day." God's timing is not our timing, and His plans unfold according to His perfect wisdom. Trust in His timing, knowing that He is sovereign and His purposes will be fulfilled in due course.</w:t>
      </w:r>
    </w:p>
    <w:p w14:paraId="48A38C3B"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trust God's timing in situations where you feel impatient or uncertain?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might differ from your own expectations or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daily life with the belief that God's timing is perfect? </w:t>
      </w:r>
    </w:p>
    <w:p w14:paraId="454786D4"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Patience is Salvation</w:t>
      </w:r>
    </w:p>
    <w:p w14:paraId="640C5339"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emphasizes in 2 Peter 3:9 that "the Lord is not slow in keeping His promise, as some understand slowness. Instead, He is patient with you, not wanting anyone to perish, but everyone to come to repentance." God's patience is an expression of His love and desire for all to be saved. Use this time to share the Gospel and encourage others to turn to Christ.</w:t>
      </w:r>
    </w:p>
    <w:p w14:paraId="47E1943D"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apply the concept of the Lord's patience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patience can change your perspective on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idea that the Lord's patience is salvation? </w:t>
      </w:r>
    </w:p>
    <w:p w14:paraId="7FAD2D09"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A59EBD"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5B77283B" w14:textId="77777777" w:rsidR="00D24F5D" w:rsidRDefault="00D24F5D" w:rsidP="00D24F5D">
      <w:pPr>
        <w:spacing w:line="247" w:lineRule="auto"/>
        <w:rPr>
          <w:rFonts w:eastAsia="Times New Roman"/>
          <w:b/>
          <w:bCs/>
          <w:kern w:val="0"/>
          <w:sz w:val="21"/>
          <w:szCs w:val="21"/>
        </w:rPr>
      </w:pPr>
    </w:p>
    <w:p w14:paraId="3400BC88" w14:textId="38C793A0"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The Day of the Lord Will Come Unexpectedly</w:t>
      </w:r>
    </w:p>
    <w:p w14:paraId="1B4D751D"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2 Peter 3:10 tells us that "the day of the Lord will come like a thief." This serves as a reminder to live each day with readiness and anticipation. We should be vigilant in our faith, always prepared for Christ's return, and living in a way that honors Him.</w:t>
      </w:r>
    </w:p>
    <w:p w14:paraId="4EB2811A" w14:textId="77777777" w:rsidR="00D24F5D" w:rsidRDefault="00D24F5D" w:rsidP="00D24F5D">
      <w:pPr>
        <w:spacing w:line="247" w:lineRule="auto"/>
      </w:pPr>
      <w:r w:rsidRPr="00F6333B">
        <w:rPr>
          <w:rFonts w:eastAsia="Times New Roman"/>
          <w:kern w:val="0"/>
          <w:sz w:val="21"/>
          <w:szCs w:val="21"/>
        </w:rPr>
        <w:t>1. How can you live daily with the awareness that the Day of the Lord is unexpected?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be prepared for the Lord's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remain vigilant about the Day of the Lord?</w:t>
      </w:r>
    </w:p>
    <w:p w14:paraId="66FE26CC" w14:textId="3AA107BC"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Holy and Godly Lives</w:t>
      </w:r>
    </w:p>
    <w:p w14:paraId="3F2346C3"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light of the coming day of the Lord, Peter urges us in 2 Peter 3:11 to "live holy and godly lives." Our conduct should reflect our faith, setting us apart as followers of Christ. Strive for holiness in your daily actions, knowing that your life is a testimony to the transformative power of the Gospel.</w:t>
      </w:r>
    </w:p>
    <w:p w14:paraId="475E7AD6"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 to reflect a godly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prepare for the day of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a godly life </w:t>
      </w:r>
      <w:proofErr w:type="gramStart"/>
      <w:r w:rsidRPr="00F6333B">
        <w:rPr>
          <w:rFonts w:eastAsia="Times New Roman"/>
          <w:kern w:val="0"/>
          <w:sz w:val="21"/>
          <w:szCs w:val="21"/>
        </w:rPr>
        <w:t>impacts</w:t>
      </w:r>
      <w:proofErr w:type="gramEnd"/>
      <w:r w:rsidRPr="00F6333B">
        <w:rPr>
          <w:rFonts w:eastAsia="Times New Roman"/>
          <w:kern w:val="0"/>
          <w:sz w:val="21"/>
          <w:szCs w:val="21"/>
        </w:rPr>
        <w:t xml:space="preserve"> those around you? </w:t>
      </w:r>
    </w:p>
    <w:p w14:paraId="3E6FD3C1"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EDD84F"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5906039C" w14:textId="77777777" w:rsidR="00D24F5D" w:rsidRDefault="00D24F5D" w:rsidP="00D24F5D">
      <w:pPr>
        <w:spacing w:line="247" w:lineRule="auto"/>
        <w:rPr>
          <w:rFonts w:eastAsia="Times New Roman"/>
          <w:b/>
          <w:bCs/>
          <w:kern w:val="0"/>
          <w:sz w:val="21"/>
          <w:szCs w:val="21"/>
        </w:rPr>
      </w:pPr>
    </w:p>
    <w:p w14:paraId="0E9B2EF9" w14:textId="5E90186D"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Look Forward to a New Heaven and a New Earth</w:t>
      </w:r>
    </w:p>
    <w:p w14:paraId="7265C804"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paints a hopeful picture in 2 Peter 3:13, where he writes, "But in keeping with His promise we are looking forward to a new heaven and a new earth, where righteousness dwells." This promise gives us hope and perspective, reminding us that our ultimate home is with God in a place of perfect righteousness.</w:t>
      </w:r>
    </w:p>
    <w:p w14:paraId="45B73F2F"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prepare for the promise of a new heaven and a new earth?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in the new heaven and new earth, and why?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a new heaven and earth influence your daily decisions and actions? </w:t>
      </w:r>
    </w:p>
    <w:p w14:paraId="21FFC01F"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Diligent and at Peace</w:t>
      </w:r>
    </w:p>
    <w:p w14:paraId="6B7A3B21"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In 2 Peter 3:14, we are encouraged to "make every effort to be found spotless, blameless, and at peace with Him." This involves a proactive approach to our spiritual lives, seeking to grow in faith and maintain a peaceful relationship with God. Let this diligence be a source of strength and assurance.</w:t>
      </w:r>
    </w:p>
    <w:p w14:paraId="4B3B40F9"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practice diligence in your daily life to maintain peace with others and yourself?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diligent is essential for spiritual growth and inner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peace in your relationships while being diligent in your faith? </w:t>
      </w:r>
    </w:p>
    <w:p w14:paraId="6B507AB3" w14:textId="77777777" w:rsidR="00D24F5D" w:rsidRDefault="00D24F5D" w:rsidP="00D24F5D">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80A3E2" w14:textId="77777777" w:rsidR="00D24F5D" w:rsidRDefault="00D24F5D">
      <w:pPr>
        <w:spacing w:after="0" w:line="240" w:lineRule="auto"/>
        <w:rPr>
          <w:rFonts w:eastAsia="Times New Roman"/>
          <w:b/>
          <w:bCs/>
          <w:kern w:val="0"/>
          <w:sz w:val="21"/>
          <w:szCs w:val="21"/>
        </w:rPr>
      </w:pPr>
      <w:r>
        <w:rPr>
          <w:rFonts w:eastAsia="Times New Roman"/>
          <w:b/>
          <w:bCs/>
          <w:kern w:val="0"/>
          <w:sz w:val="21"/>
          <w:szCs w:val="21"/>
        </w:rPr>
        <w:br w:type="page"/>
      </w:r>
    </w:p>
    <w:p w14:paraId="6D1BDC42" w14:textId="77777777" w:rsidR="00D24F5D" w:rsidRDefault="00D24F5D" w:rsidP="00D24F5D">
      <w:pPr>
        <w:spacing w:line="247" w:lineRule="auto"/>
        <w:rPr>
          <w:rFonts w:eastAsia="Times New Roman"/>
          <w:b/>
          <w:bCs/>
          <w:kern w:val="0"/>
          <w:sz w:val="21"/>
          <w:szCs w:val="21"/>
        </w:rPr>
      </w:pPr>
    </w:p>
    <w:p w14:paraId="3B385E29" w14:textId="321BBC84" w:rsidR="00D24F5D" w:rsidRPr="00F6333B" w:rsidRDefault="00D24F5D" w:rsidP="00D24F5D">
      <w:pPr>
        <w:spacing w:line="247" w:lineRule="auto"/>
        <w:rPr>
          <w:rFonts w:eastAsia="Times New Roman"/>
          <w:kern w:val="0"/>
          <w:sz w:val="21"/>
          <w:szCs w:val="21"/>
        </w:rPr>
      </w:pPr>
      <w:r w:rsidRPr="00F6333B">
        <w:rPr>
          <w:rFonts w:eastAsia="Times New Roman"/>
          <w:b/>
          <w:bCs/>
          <w:kern w:val="0"/>
          <w:sz w:val="21"/>
          <w:szCs w:val="21"/>
        </w:rPr>
        <w:t>Understand the Scriptures Correctly</w:t>
      </w:r>
    </w:p>
    <w:p w14:paraId="7C810C3B"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Peter warns in 2 Peter 3:16 about those who distort the Scriptures to their own destruction. It is crucial to approach the Bible with humility and a desire for truth, seeking guidance from the Holy Spirit and sound teaching. This will help us avoid misunderstandings and grow in our knowledge of God.</w:t>
      </w:r>
    </w:p>
    <w:p w14:paraId="7DBF1C41"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1. How can you ensure your understanding of Scripture aligns with its intended message in 2 Peter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misinterpretations of Scripture occur, and how can they be avoided?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and apply biblical truths from 2 Peter 3 in daily life? </w:t>
      </w:r>
    </w:p>
    <w:p w14:paraId="27ABEE50" w14:textId="77777777" w:rsidR="00D24F5D" w:rsidRPr="00F6333B" w:rsidRDefault="00D24F5D" w:rsidP="00D24F5D">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Grow in Grace and Knowledge</w:t>
      </w:r>
    </w:p>
    <w:p w14:paraId="09E240EB" w14:textId="77777777" w:rsidR="00D24F5D" w:rsidRPr="00F6333B" w:rsidRDefault="00D24F5D" w:rsidP="00D24F5D">
      <w:pPr>
        <w:spacing w:line="247" w:lineRule="auto"/>
        <w:rPr>
          <w:rFonts w:eastAsia="Times New Roman"/>
          <w:kern w:val="0"/>
          <w:sz w:val="21"/>
          <w:szCs w:val="21"/>
        </w:rPr>
      </w:pPr>
      <w:r w:rsidRPr="00F6333B">
        <w:rPr>
          <w:rFonts w:eastAsia="Times New Roman"/>
          <w:kern w:val="0"/>
          <w:sz w:val="21"/>
          <w:szCs w:val="21"/>
        </w:rPr>
        <w:t>Finally, 2 Peter 3:18 encourages us to "grow in the grace and knowledge of our Lord and Savior Jesus Christ." This growth is a lifelong journey, fueled by prayer, study, and fellowship with other believers. As we deepen our relationship with Christ, we become more effective witnesses to His love and truth.</w:t>
      </w:r>
    </w:p>
    <w:p w14:paraId="73D36DA7" w14:textId="47E12048" w:rsidR="00F6333B" w:rsidRPr="001B37DC" w:rsidRDefault="00D24F5D" w:rsidP="00D24F5D">
      <w:pPr>
        <w:spacing w:line="247" w:lineRule="auto"/>
        <w:rPr>
          <w:rFonts w:eastAsia="Times New Roman"/>
          <w:kern w:val="0"/>
          <w:sz w:val="21"/>
          <w:szCs w:val="21"/>
        </w:rPr>
      </w:pPr>
      <w:r w:rsidRPr="00F6333B">
        <w:rPr>
          <w:rFonts w:eastAsia="Times New Roman"/>
          <w:kern w:val="0"/>
          <w:sz w:val="21"/>
          <w:szCs w:val="21"/>
        </w:rPr>
        <w:t>1. How can you actively grow in grace and knowledge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growing in grace is essential for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deepen your understanding of God's word?</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5807E" w14:textId="77777777" w:rsidR="00FC4CCB" w:rsidRDefault="00FC4CCB" w:rsidP="00993188">
      <w:pPr>
        <w:spacing w:after="0" w:line="240" w:lineRule="auto"/>
      </w:pPr>
      <w:r>
        <w:separator/>
      </w:r>
    </w:p>
  </w:endnote>
  <w:endnote w:type="continuationSeparator" w:id="0">
    <w:p w14:paraId="68D5C6F8" w14:textId="77777777" w:rsidR="00FC4CCB" w:rsidRDefault="00FC4CCB"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F958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263778B1"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91DD752"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C907" w14:textId="77777777" w:rsidR="007F1F09" w:rsidRPr="007F1F09" w:rsidRDefault="007F1F09" w:rsidP="00506EB5">
    <w:pPr>
      <w:pStyle w:val="Footer"/>
      <w:framePr w:wrap="none" w:vAnchor="text" w:hAnchor="margin" w:xAlign="center" w:y="1"/>
      <w:rPr>
        <w:rStyle w:val="PageNumber"/>
        <w:sz w:val="11"/>
        <w:szCs w:val="11"/>
      </w:rPr>
    </w:pPr>
  </w:p>
  <w:p w14:paraId="6EB9FB7D"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FF1E49E"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78DC78E6" wp14:editId="3D171527">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934DEA" wp14:editId="6320CE31">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C6521"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8B235"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13A9709A"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7EC5" w14:textId="77777777" w:rsidR="00FC4CCB" w:rsidRDefault="00FC4CCB" w:rsidP="00993188">
      <w:pPr>
        <w:spacing w:after="0" w:line="240" w:lineRule="auto"/>
      </w:pPr>
      <w:r>
        <w:separator/>
      </w:r>
    </w:p>
  </w:footnote>
  <w:footnote w:type="continuationSeparator" w:id="0">
    <w:p w14:paraId="7812BC76" w14:textId="77777777" w:rsidR="00FC4CCB" w:rsidRDefault="00FC4CCB"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F5D"/>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218D9"/>
    <w:rsid w:val="00590404"/>
    <w:rsid w:val="005C237B"/>
    <w:rsid w:val="00661B7E"/>
    <w:rsid w:val="006762E8"/>
    <w:rsid w:val="00687503"/>
    <w:rsid w:val="00692F03"/>
    <w:rsid w:val="00741D82"/>
    <w:rsid w:val="00762403"/>
    <w:rsid w:val="0078350E"/>
    <w:rsid w:val="00793C4A"/>
    <w:rsid w:val="007C3BB1"/>
    <w:rsid w:val="007E2F25"/>
    <w:rsid w:val="007F1F09"/>
    <w:rsid w:val="00800A60"/>
    <w:rsid w:val="00840C19"/>
    <w:rsid w:val="0086139F"/>
    <w:rsid w:val="00870740"/>
    <w:rsid w:val="0087297B"/>
    <w:rsid w:val="00875463"/>
    <w:rsid w:val="00887FAA"/>
    <w:rsid w:val="0091161B"/>
    <w:rsid w:val="00946FAC"/>
    <w:rsid w:val="00985E6C"/>
    <w:rsid w:val="00993188"/>
    <w:rsid w:val="009A38CE"/>
    <w:rsid w:val="009E4504"/>
    <w:rsid w:val="009E45C1"/>
    <w:rsid w:val="00A102B6"/>
    <w:rsid w:val="00AF1073"/>
    <w:rsid w:val="00AF454E"/>
    <w:rsid w:val="00B14F85"/>
    <w:rsid w:val="00B15325"/>
    <w:rsid w:val="00B22981"/>
    <w:rsid w:val="00B26268"/>
    <w:rsid w:val="00B4631E"/>
    <w:rsid w:val="00BB25B5"/>
    <w:rsid w:val="00C3202D"/>
    <w:rsid w:val="00C53FDE"/>
    <w:rsid w:val="00CD424F"/>
    <w:rsid w:val="00CE75F5"/>
    <w:rsid w:val="00D24F5D"/>
    <w:rsid w:val="00D32F91"/>
    <w:rsid w:val="00DA5F01"/>
    <w:rsid w:val="00DB0942"/>
    <w:rsid w:val="00DC3612"/>
    <w:rsid w:val="00E01F86"/>
    <w:rsid w:val="00E16C25"/>
    <w:rsid w:val="00E43AC8"/>
    <w:rsid w:val="00E97DBD"/>
    <w:rsid w:val="00F126AA"/>
    <w:rsid w:val="00F21BC0"/>
    <w:rsid w:val="00F54BE6"/>
    <w:rsid w:val="00F56496"/>
    <w:rsid w:val="00F6333B"/>
    <w:rsid w:val="00F635E4"/>
    <w:rsid w:val="00F7543A"/>
    <w:rsid w:val="00FC4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81CDA"/>
  <w15:chartTrackingRefBased/>
  <w15:docId w15:val="{AFF19D6B-9E15-4595-8D36-D4E6B47F3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20IdealPad\Downloads\JETHRO-20251230T094457Z-1-001\JETHRO\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10</TotalTime>
  <Pages>16</Pages>
  <Words>2816</Words>
  <Characters>16054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IdealPad</dc:creator>
  <cp:keywords/>
  <dc:description/>
  <cp:lastModifiedBy>John Cairo Minerva</cp:lastModifiedBy>
  <cp:revision>2</cp:revision>
  <cp:lastPrinted>2025-11-26T00:31:00Z</cp:lastPrinted>
  <dcterms:created xsi:type="dcterms:W3CDTF">2025-12-31T07:47:00Z</dcterms:created>
  <dcterms:modified xsi:type="dcterms:W3CDTF">2026-01-12T03:29:00Z</dcterms:modified>
</cp:coreProperties>
</file>